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0F598" w14:textId="6F3A53C5" w:rsidR="00CB1E05" w:rsidRDefault="006618CF">
      <w:pPr>
        <w:pStyle w:val="ContactInfo"/>
      </w:pPr>
      <w:sdt>
        <w:sdtPr>
          <w:alias w:val="Telephone"/>
          <w:tag w:val="Telephone"/>
          <w:id w:val="599758962"/>
          <w:placeholder>
            <w:docPart w:val="A83317E61BC54742B70B5A4AE098E344"/>
          </w:placeholder>
          <w:dataBinding w:prefixMappings="xmlns:ns0='http://schemas.microsoft.com/office/2006/coverPageProps' " w:xpath="/ns0:CoverPageProperties[1]/ns0:CompanyPhone[1]" w:storeItemID="{55AF091B-3C7A-41E3-B477-F2FDAA23CFDA}"/>
          <w:text/>
        </w:sdtPr>
        <w:sdtEndPr/>
        <w:sdtContent>
          <w:r w:rsidR="00AA30DE">
            <w:t>2406436490</w:t>
          </w:r>
        </w:sdtContent>
      </w:sdt>
    </w:p>
    <w:p w14:paraId="3FCA8416" w14:textId="23E6D0BC" w:rsidR="00CB1E05" w:rsidRDefault="00CB1E05">
      <w:pPr>
        <w:pStyle w:val="ContactInfo"/>
      </w:pPr>
    </w:p>
    <w:sdt>
      <w:sdtPr>
        <w:rPr>
          <w:rStyle w:val="Emphasis"/>
        </w:rPr>
        <w:alias w:val="Email"/>
        <w:tag w:val=""/>
        <w:id w:val="1889536063"/>
        <w:placeholder>
          <w:docPart w:val="C1EB4D93E275489CBA39D2EF8E9191CB"/>
        </w:placeholder>
        <w:dataBinding w:prefixMappings="xmlns:ns0='http://schemas.microsoft.com/office/2006/coverPageProps' " w:xpath="/ns0:CoverPageProperties[1]/ns0:CompanyEmail[1]" w:storeItemID="{55AF091B-3C7A-41E3-B477-F2FDAA23CFDA}"/>
        <w:text/>
      </w:sdtPr>
      <w:sdtEndPr>
        <w:rPr>
          <w:rStyle w:val="Emphasis"/>
        </w:rPr>
      </w:sdtEndPr>
      <w:sdtContent>
        <w:p w14:paraId="573A1EDA" w14:textId="70C5E546" w:rsidR="00CB1E05" w:rsidRDefault="00AA30DE">
          <w:pPr>
            <w:pStyle w:val="ContactInfo"/>
            <w:rPr>
              <w:rStyle w:val="Emphasis"/>
            </w:rPr>
          </w:pPr>
          <w:r>
            <w:rPr>
              <w:rStyle w:val="Emphasis"/>
            </w:rPr>
            <w:t>hailebedane@gmail.com</w:t>
          </w:r>
        </w:p>
      </w:sdtContent>
    </w:sdt>
    <w:p w14:paraId="6BBE6962" w14:textId="68473531" w:rsidR="00CB1E05" w:rsidRPr="006618CF" w:rsidRDefault="006618CF" w:rsidP="006618CF">
      <w:pPr>
        <w:pStyle w:val="Name"/>
        <w:shd w:val="clear" w:color="auto" w:fill="00B0F0"/>
        <w:rPr>
          <w:color w:val="000000" w:themeColor="text1"/>
        </w:rPr>
      </w:pPr>
      <w:sdt>
        <w:sdtPr>
          <w:rPr>
            <w:color w:val="000000" w:themeColor="text1"/>
          </w:rPr>
          <w:alias w:val="Your Name"/>
          <w:tag w:val=""/>
          <w:id w:val="1197042864"/>
          <w:placeholder>
            <w:docPart w:val="8825716D00F348D2BBC7D1370506E510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="00A854C8" w:rsidRPr="006618CF">
            <w:rPr>
              <w:color w:val="000000" w:themeColor="text1"/>
            </w:rPr>
            <w:t>HabtAMU BEDANE</w:t>
          </w:r>
        </w:sdtContent>
      </w:sdt>
    </w:p>
    <w:tbl>
      <w:tblPr>
        <w:tblStyle w:val="ResumeTable"/>
        <w:tblW w:w="5000" w:type="pct"/>
        <w:tblLayout w:type="fixed"/>
        <w:tblLook w:val="04A0" w:firstRow="1" w:lastRow="0" w:firstColumn="1" w:lastColumn="0" w:noHBand="0" w:noVBand="1"/>
        <w:tblDescription w:val="Resume"/>
      </w:tblPr>
      <w:tblGrid>
        <w:gridCol w:w="1481"/>
        <w:gridCol w:w="139"/>
        <w:gridCol w:w="8460"/>
      </w:tblGrid>
      <w:tr w:rsidR="00CB1E05" w14:paraId="052785D1" w14:textId="77777777" w:rsidTr="00E660B4">
        <w:tc>
          <w:tcPr>
            <w:tcW w:w="1481" w:type="dxa"/>
          </w:tcPr>
          <w:p w14:paraId="470660B1" w14:textId="3B714F67" w:rsidR="00CB1E05" w:rsidRPr="008142B8" w:rsidRDefault="00C3118E" w:rsidP="00C3118E">
            <w:pPr>
              <w:pStyle w:val="Heading1"/>
              <w:jc w:val="left"/>
              <w:rPr>
                <w:b/>
                <w:bCs/>
                <w:color w:val="0070C0"/>
                <w:sz w:val="20"/>
              </w:rPr>
            </w:pPr>
            <w:r>
              <w:rPr>
                <w:b/>
                <w:bCs/>
                <w:color w:val="0070C0"/>
                <w:sz w:val="20"/>
              </w:rPr>
              <w:t xml:space="preserve">Professional Summary </w:t>
            </w:r>
          </w:p>
        </w:tc>
        <w:tc>
          <w:tcPr>
            <w:tcW w:w="139" w:type="dxa"/>
          </w:tcPr>
          <w:p w14:paraId="5AB84529" w14:textId="77777777" w:rsidR="00CB1E05" w:rsidRPr="008142B8" w:rsidRDefault="00CB1E05" w:rsidP="00C3118E">
            <w:pPr>
              <w:rPr>
                <w:color w:val="0070C0"/>
                <w:sz w:val="36"/>
                <w:szCs w:val="36"/>
              </w:rPr>
            </w:pPr>
          </w:p>
        </w:tc>
        <w:tc>
          <w:tcPr>
            <w:tcW w:w="8460" w:type="dxa"/>
          </w:tcPr>
          <w:p w14:paraId="3F591AA5" w14:textId="6A3EF0A5" w:rsidR="00A854C8" w:rsidRPr="008142B8" w:rsidRDefault="00A854C8" w:rsidP="00AA30DE">
            <w:pPr>
              <w:pStyle w:val="NoSpacing"/>
              <w:numPr>
                <w:ilvl w:val="0"/>
                <w:numId w:val="7"/>
              </w:numPr>
              <w:spacing w:line="360" w:lineRule="auto"/>
              <w:rPr>
                <w:b/>
                <w:sz w:val="22"/>
                <w:szCs w:val="22"/>
              </w:rPr>
            </w:pPr>
            <w:r w:rsidRPr="007230E0">
              <w:rPr>
                <w:sz w:val="22"/>
                <w:szCs w:val="22"/>
              </w:rPr>
              <w:t xml:space="preserve">Complete understanding of Software Development Lifecycle and core area of experience in validating end-to-end business scenarios of B2B (Business to Business) applications, Enterprise Applications developed expertise in </w:t>
            </w:r>
            <w:r>
              <w:rPr>
                <w:sz w:val="22"/>
                <w:szCs w:val="22"/>
              </w:rPr>
              <w:t>SQL/Power BI/HTML/CSS/Java Scripting.</w:t>
            </w:r>
          </w:p>
          <w:p w14:paraId="2BDBB7B4" w14:textId="0BA2DEE8" w:rsidR="00A854C8" w:rsidRPr="007230E0" w:rsidRDefault="00A854C8" w:rsidP="00AA30DE">
            <w:pPr>
              <w:pStyle w:val="NoSpacing"/>
              <w:numPr>
                <w:ilvl w:val="0"/>
                <w:numId w:val="7"/>
              </w:numPr>
              <w:spacing w:line="360" w:lineRule="auto"/>
              <w:rPr>
                <w:sz w:val="22"/>
                <w:szCs w:val="22"/>
              </w:rPr>
            </w:pPr>
            <w:r w:rsidRPr="007230E0">
              <w:rPr>
                <w:sz w:val="22"/>
                <w:szCs w:val="22"/>
              </w:rPr>
              <w:t>Experience in creating Index Views complex Stored Procedures appropriate user defined functions (UDF) and</w:t>
            </w:r>
            <w:r>
              <w:rPr>
                <w:sz w:val="22"/>
                <w:szCs w:val="22"/>
              </w:rPr>
              <w:t xml:space="preserve"> </w:t>
            </w:r>
            <w:r w:rsidRPr="007230E0">
              <w:rPr>
                <w:sz w:val="22"/>
                <w:szCs w:val="22"/>
              </w:rPr>
              <w:t>Triggers to facilitate efficient data manipulation and data consistency on Microsoft SQL Server database platform</w:t>
            </w:r>
            <w:r>
              <w:rPr>
                <w:sz w:val="22"/>
                <w:szCs w:val="22"/>
              </w:rPr>
              <w:t>.</w:t>
            </w:r>
          </w:p>
          <w:p w14:paraId="61D08840" w14:textId="77777777" w:rsidR="00CB1E05" w:rsidRDefault="00A854C8" w:rsidP="00AA30DE">
            <w:pPr>
              <w:pStyle w:val="NoSpacing"/>
              <w:numPr>
                <w:ilvl w:val="0"/>
                <w:numId w:val="7"/>
              </w:numPr>
              <w:spacing w:line="360" w:lineRule="auto"/>
              <w:rPr>
                <w:sz w:val="22"/>
                <w:szCs w:val="22"/>
              </w:rPr>
            </w:pPr>
            <w:r w:rsidRPr="007230E0">
              <w:rPr>
                <w:sz w:val="22"/>
                <w:szCs w:val="22"/>
              </w:rPr>
              <w:t>Experienced with the creation of SSIS packages in Data Extraction Transforming,</w:t>
            </w:r>
            <w:r>
              <w:rPr>
                <w:sz w:val="22"/>
                <w:szCs w:val="22"/>
              </w:rPr>
              <w:t xml:space="preserve"> </w:t>
            </w:r>
            <w:r w:rsidRPr="007230E0">
              <w:rPr>
                <w:sz w:val="22"/>
                <w:szCs w:val="22"/>
              </w:rPr>
              <w:t>and Loading (ETL) from various sources using SQL Server Integration Services</w:t>
            </w:r>
            <w:r>
              <w:rPr>
                <w:sz w:val="22"/>
                <w:szCs w:val="22"/>
              </w:rPr>
              <w:t>.</w:t>
            </w:r>
          </w:p>
          <w:p w14:paraId="1BDE3AF8" w14:textId="024E3284" w:rsidR="00A854C8" w:rsidRDefault="00A854C8" w:rsidP="00AA30DE">
            <w:pPr>
              <w:pStyle w:val="NoSpacing"/>
              <w:numPr>
                <w:ilvl w:val="0"/>
                <w:numId w:val="7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Experience in building static as well as responsive websites using HTML, Java, CSS/bootstrap</w:t>
            </w:r>
          </w:p>
          <w:p w14:paraId="788799E3" w14:textId="6A387043" w:rsidR="00A854C8" w:rsidRPr="00A854C8" w:rsidRDefault="00A854C8" w:rsidP="00AA30DE">
            <w:pPr>
              <w:pStyle w:val="NoSpacing"/>
              <w:numPr>
                <w:ilvl w:val="0"/>
                <w:numId w:val="7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Experience in writing </w:t>
            </w:r>
            <w:r w:rsidR="00526740">
              <w:rPr>
                <w:sz w:val="22"/>
                <w:szCs w:val="22"/>
              </w:rPr>
              <w:t>backend programing</w:t>
            </w:r>
            <w:r>
              <w:rPr>
                <w:sz w:val="22"/>
                <w:szCs w:val="22"/>
              </w:rPr>
              <w:t xml:space="preserve"> using </w:t>
            </w:r>
            <w:r w:rsidR="00C3118E">
              <w:rPr>
                <w:sz w:val="22"/>
                <w:szCs w:val="22"/>
              </w:rPr>
              <w:t>react,</w:t>
            </w:r>
            <w:r>
              <w:rPr>
                <w:sz w:val="22"/>
                <w:szCs w:val="22"/>
              </w:rPr>
              <w:t xml:space="preserve"> node modules to build interactive web applications. </w:t>
            </w:r>
          </w:p>
        </w:tc>
      </w:tr>
      <w:tr w:rsidR="00CB1E05" w14:paraId="2387983C" w14:textId="77777777" w:rsidTr="00E660B4">
        <w:tc>
          <w:tcPr>
            <w:tcW w:w="1481" w:type="dxa"/>
          </w:tcPr>
          <w:p w14:paraId="58456024" w14:textId="77777777" w:rsidR="00CB1E05" w:rsidRDefault="006618CF" w:rsidP="00526740">
            <w:pPr>
              <w:pStyle w:val="Heading1"/>
              <w:jc w:val="center"/>
            </w:pPr>
            <w:r w:rsidRPr="008142B8">
              <w:rPr>
                <w:color w:val="0070C0"/>
              </w:rPr>
              <w:t>Experience</w:t>
            </w:r>
          </w:p>
        </w:tc>
        <w:tc>
          <w:tcPr>
            <w:tcW w:w="139" w:type="dxa"/>
          </w:tcPr>
          <w:p w14:paraId="78862E46" w14:textId="77777777" w:rsidR="00CB1E05" w:rsidRDefault="00CB1E05"/>
        </w:tc>
        <w:tc>
          <w:tcPr>
            <w:tcW w:w="8460" w:type="dxa"/>
          </w:tcPr>
          <w:sdt>
            <w:sdtPr>
              <w:rPr>
                <w:rFonts w:cstheme="minorHAnsi"/>
                <w:sz w:val="22"/>
                <w:szCs w:val="22"/>
              </w:rPr>
              <w:id w:val="1436861535"/>
              <w15:color w:val="C0C0C0"/>
              <w15:repeatingSection/>
            </w:sdtPr>
            <w:sdtEndPr/>
            <w:sdtContent>
              <w:sdt>
                <w:sdtPr>
                  <w:rPr>
                    <w:rFonts w:cstheme="minorHAnsi"/>
                    <w:sz w:val="22"/>
                    <w:szCs w:val="22"/>
                  </w:rPr>
                  <w:id w:val="221802691"/>
                  <w:placeholder>
                    <w:docPart w:val="75B66882E00B410CA40409FB162BEF22"/>
                  </w:placeholder>
                  <w15:color w:val="C0C0C0"/>
                  <w15:repeatingSectionItem/>
                </w:sdtPr>
                <w:sdtEndPr/>
                <w:sdtContent>
                  <w:p w14:paraId="22177CF7" w14:textId="347221CA" w:rsidR="00657AE3" w:rsidRDefault="00657AE3" w:rsidP="00526740">
                    <w:pPr>
                      <w:pStyle w:val="NoSpacing"/>
                      <w:rPr>
                        <w:rFonts w:cstheme="minorHAnsi"/>
                        <w:sz w:val="22"/>
                        <w:szCs w:val="22"/>
                      </w:rPr>
                    </w:pPr>
                  </w:p>
                  <w:p w14:paraId="4EAA3488" w14:textId="2A9BFF09" w:rsidR="00CB1E05" w:rsidRPr="00657AE3" w:rsidRDefault="00A854C8" w:rsidP="00AA30DE">
                    <w:pPr>
                      <w:pStyle w:val="NoSpacing"/>
                      <w:shd w:val="clear" w:color="auto" w:fill="00B0F0"/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</w:pPr>
                    <w:r w:rsidRPr="00657AE3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>I II VI (</w:t>
                    </w:r>
                    <w:r w:rsidR="008142B8" w:rsidRPr="00657AE3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>COHERENT) Senior</w:t>
                    </w:r>
                    <w:r w:rsidRPr="00657AE3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 xml:space="preserve"> SQL &amp; Power BI Developer </w:t>
                    </w:r>
                  </w:p>
                  <w:p w14:paraId="522A7439" w14:textId="2792A05E" w:rsidR="00526740" w:rsidRPr="00657AE3" w:rsidRDefault="00B07470" w:rsidP="00AA30DE">
                    <w:pPr>
                      <w:pStyle w:val="NoSpacing"/>
                      <w:shd w:val="clear" w:color="auto" w:fill="00B0F0"/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>Nov</w:t>
                    </w:r>
                    <w:r w:rsidR="00A854C8" w:rsidRPr="00657AE3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 xml:space="preserve"> 202</w:t>
                    </w:r>
                    <w:r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>1</w:t>
                    </w:r>
                    <w:r w:rsidR="00A854C8" w:rsidRPr="00657AE3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 xml:space="preserve"> to Jan 2025</w:t>
                    </w:r>
                  </w:p>
                  <w:p w14:paraId="001BEDF6" w14:textId="77777777" w:rsidR="00657AE3" w:rsidRPr="00526740" w:rsidRDefault="00657AE3" w:rsidP="00526740">
                    <w:pPr>
                      <w:pStyle w:val="NoSpacing"/>
                      <w:rPr>
                        <w:rFonts w:cstheme="minorHAnsi"/>
                        <w:sz w:val="22"/>
                        <w:szCs w:val="22"/>
                      </w:rPr>
                    </w:pPr>
                  </w:p>
                  <w:p w14:paraId="64823DD4" w14:textId="6C9B701B" w:rsidR="00A854C8" w:rsidRDefault="00C00270" w:rsidP="00657AE3">
                    <w:pPr>
                      <w:pStyle w:val="NoSpacing"/>
                      <w:numPr>
                        <w:ilvl w:val="0"/>
                        <w:numId w:val="3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>
                      <w:rPr>
                        <w:rFonts w:cstheme="minorHAnsi"/>
                        <w:sz w:val="22"/>
                        <w:szCs w:val="22"/>
                      </w:rPr>
                      <w:t xml:space="preserve">Have </w:t>
                    </w:r>
                    <w:r w:rsidR="00A854C8" w:rsidRPr="00526740">
                      <w:rPr>
                        <w:rFonts w:cstheme="minorHAnsi"/>
                        <w:sz w:val="22"/>
                        <w:szCs w:val="22"/>
                      </w:rPr>
                      <w:t xml:space="preserve">created interactive </w:t>
                    </w:r>
                    <w:r w:rsidR="00D47C66">
                      <w:rPr>
                        <w:rFonts w:cstheme="minorHAnsi"/>
                        <w:sz w:val="22"/>
                        <w:szCs w:val="22"/>
                      </w:rPr>
                      <w:t xml:space="preserve">power BI </w:t>
                    </w:r>
                    <w:r w:rsidR="00A854C8" w:rsidRPr="00526740">
                      <w:rPr>
                        <w:rFonts w:cstheme="minorHAnsi"/>
                        <w:sz w:val="22"/>
                        <w:szCs w:val="22"/>
                      </w:rPr>
                      <w:t>reports and dashboards based on business needs.</w:t>
                    </w:r>
                  </w:p>
                  <w:p w14:paraId="7D81B256" w14:textId="105F9708" w:rsidR="00DF4D60" w:rsidRDefault="002F7AEB" w:rsidP="00657AE3">
                    <w:pPr>
                      <w:pStyle w:val="NoSpacing"/>
                      <w:numPr>
                        <w:ilvl w:val="0"/>
                        <w:numId w:val="3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>
                      <w:rPr>
                        <w:rFonts w:cstheme="minorHAnsi"/>
                        <w:sz w:val="22"/>
                        <w:szCs w:val="22"/>
                      </w:rPr>
                      <w:t xml:space="preserve">Worked on enhancing applications </w:t>
                    </w:r>
                    <w:r w:rsidR="00FD4C5E">
                      <w:rPr>
                        <w:rFonts w:cstheme="minorHAnsi"/>
                        <w:sz w:val="22"/>
                        <w:szCs w:val="22"/>
                      </w:rPr>
                      <w:t xml:space="preserve">internal to the organization </w:t>
                    </w:r>
                    <w:r w:rsidR="002E335C">
                      <w:rPr>
                        <w:rFonts w:cstheme="minorHAnsi"/>
                        <w:sz w:val="22"/>
                        <w:szCs w:val="22"/>
                      </w:rPr>
                      <w:t>both back end and front end</w:t>
                    </w:r>
                    <w:r w:rsidR="003C6FA8">
                      <w:rPr>
                        <w:rFonts w:cstheme="minorHAnsi"/>
                        <w:sz w:val="22"/>
                        <w:szCs w:val="22"/>
                      </w:rPr>
                      <w:t>.</w:t>
                    </w:r>
                  </w:p>
                  <w:p w14:paraId="18446236" w14:textId="7A12ABA3" w:rsidR="003C6FA8" w:rsidRPr="00526740" w:rsidRDefault="003C6FA8" w:rsidP="00657AE3">
                    <w:pPr>
                      <w:pStyle w:val="NoSpacing"/>
                      <w:numPr>
                        <w:ilvl w:val="0"/>
                        <w:numId w:val="3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>
                      <w:rPr>
                        <w:rFonts w:cstheme="minorHAnsi"/>
                        <w:sz w:val="22"/>
                        <w:szCs w:val="22"/>
                      </w:rPr>
                      <w:t xml:space="preserve">Worked </w:t>
                    </w:r>
                    <w:r w:rsidR="000264E1">
                      <w:rPr>
                        <w:rFonts w:cstheme="minorHAnsi"/>
                        <w:sz w:val="22"/>
                        <w:szCs w:val="22"/>
                      </w:rPr>
                      <w:t>on</w:t>
                    </w:r>
                    <w:r>
                      <w:rPr>
                        <w:rFonts w:cstheme="minorHAnsi"/>
                        <w:sz w:val="22"/>
                        <w:szCs w:val="22"/>
                      </w:rPr>
                      <w:t xml:space="preserve"> upgrading SQL server</w:t>
                    </w:r>
                    <w:r w:rsidR="000264E1">
                      <w:rPr>
                        <w:rFonts w:cstheme="minorHAnsi"/>
                        <w:sz w:val="22"/>
                        <w:szCs w:val="22"/>
                      </w:rPr>
                      <w:t xml:space="preserve">, domain change </w:t>
                    </w:r>
                    <w:r w:rsidR="00041508">
                      <w:rPr>
                        <w:rFonts w:cstheme="minorHAnsi"/>
                        <w:sz w:val="22"/>
                        <w:szCs w:val="22"/>
                      </w:rPr>
                      <w:t>and applications redeployment.</w:t>
                    </w:r>
                  </w:p>
                  <w:p w14:paraId="17DE72A0" w14:textId="374D7F43" w:rsidR="00A854C8" w:rsidRPr="00657AE3" w:rsidRDefault="00A854C8" w:rsidP="00657AE3">
                    <w:pPr>
                      <w:pStyle w:val="NoSpacing"/>
                      <w:numPr>
                        <w:ilvl w:val="0"/>
                        <w:numId w:val="3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>Daily participated in scrum calls to showcase the reports and getting the ad hoc requirements from end users.</w:t>
                    </w:r>
                  </w:p>
                  <w:p w14:paraId="0D8FFCD7" w14:textId="36E98946" w:rsidR="00657AE3" w:rsidRPr="00E906DF" w:rsidRDefault="00A854C8" w:rsidP="00E906DF">
                    <w:pPr>
                      <w:pStyle w:val="NoSpacing"/>
                      <w:numPr>
                        <w:ilvl w:val="0"/>
                        <w:numId w:val="3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Worked on On-Premises Gateway and Cloud to </w:t>
                    </w:r>
                    <w:r w:rsidR="00692F87">
                      <w:rPr>
                        <w:rFonts w:cstheme="minorHAnsi"/>
                        <w:sz w:val="22"/>
                        <w:szCs w:val="22"/>
                      </w:rPr>
                      <w:t xml:space="preserve">auto 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refresh the </w:t>
                    </w:r>
                    <w:r w:rsidR="00692F87">
                      <w:rPr>
                        <w:rFonts w:cstheme="minorHAnsi"/>
                        <w:sz w:val="22"/>
                        <w:szCs w:val="22"/>
                      </w:rPr>
                      <w:t xml:space="preserve">reports </w:t>
                    </w:r>
                  </w:p>
                </w:sdtContent>
              </w:sdt>
              <w:sdt>
                <w:sdtPr>
                  <w:rPr>
                    <w:rFonts w:cstheme="minorHAnsi"/>
                    <w:sz w:val="22"/>
                    <w:szCs w:val="22"/>
                  </w:rPr>
                  <w:id w:val="68699791"/>
                  <w:placeholder>
                    <w:docPart w:val="75B66882E00B410CA40409FB162BEF22"/>
                  </w:placeholder>
                  <w15:color w:val="C0C0C0"/>
                  <w15:repeatingSectionItem/>
                </w:sdtPr>
                <w:sdtEndPr/>
                <w:sdtContent>
                  <w:p w14:paraId="21E0FAAF" w14:textId="77777777" w:rsidR="00B07470" w:rsidRDefault="00A854C8" w:rsidP="00AA30DE">
                    <w:pPr>
                      <w:pStyle w:val="NoSpacing"/>
                      <w:shd w:val="clear" w:color="auto" w:fill="00B0F0"/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</w:pPr>
                    <w:r w:rsidRPr="00657AE3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 xml:space="preserve">Aetna CVS </w:t>
                    </w:r>
                    <w:r w:rsidR="00526740" w:rsidRPr="00657AE3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>HEALTH (Informatics</w:t>
                    </w:r>
                    <w:r w:rsidRPr="00657AE3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 xml:space="preserve"> Manager/Senior Application </w:t>
                    </w:r>
                    <w:r w:rsidR="00B07470" w:rsidRPr="00657AE3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>Developer)</w:t>
                    </w:r>
                    <w:r w:rsidR="00B07470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 xml:space="preserve"> </w:t>
                    </w:r>
                  </w:p>
                  <w:p w14:paraId="7CA212F2" w14:textId="61894547" w:rsidR="00526740" w:rsidRPr="00AA30DE" w:rsidRDefault="00B07470" w:rsidP="00AA30DE">
                    <w:pPr>
                      <w:pStyle w:val="NoSpacing"/>
                      <w:shd w:val="clear" w:color="auto" w:fill="00B0F0"/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>Nov</w:t>
                    </w:r>
                    <w:r w:rsidR="00A854C8" w:rsidRPr="00657AE3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 xml:space="preserve"> 2019 </w:t>
                    </w:r>
                    <w:r w:rsidR="00AA30DE" w:rsidRPr="00657AE3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 xml:space="preserve">to </w:t>
                    </w:r>
                    <w:r w:rsidR="00AA30DE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>Oct</w:t>
                    </w:r>
                    <w:r w:rsidR="00A854C8" w:rsidRPr="00657AE3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 xml:space="preserve"> ,202</w:t>
                    </w:r>
                    <w:r w:rsidR="00AA30DE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>1</w:t>
                    </w:r>
                  </w:p>
                  <w:p w14:paraId="1897CF01" w14:textId="6B006383" w:rsidR="00526740" w:rsidRPr="00526740" w:rsidRDefault="00A854C8" w:rsidP="00657AE3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Worked on health portal 24/7 production support providing users immediate assistance on issues faced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with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 the application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.</w:t>
                    </w:r>
                  </w:p>
                  <w:p w14:paraId="63EAF159" w14:textId="08F68384" w:rsidR="00526740" w:rsidRPr="00526740" w:rsidRDefault="00A854C8" w:rsidP="00657AE3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lastRenderedPageBreak/>
                      <w:t xml:space="preserve">Worked analyzing health data including but not limited to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claims, HEDIS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,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OMW, HOT.</w:t>
                    </w:r>
                  </w:p>
                  <w:p w14:paraId="38E3D7FB" w14:textId="0E9ACA30" w:rsidR="00A854C8" w:rsidRPr="00526740" w:rsidRDefault="00A854C8" w:rsidP="00657AE3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Worked on feature Enhancements, campaign setup, Data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migration.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 </w:t>
                    </w:r>
                  </w:p>
                  <w:p w14:paraId="10DD5D23" w14:textId="634B4005" w:rsidR="00526740" w:rsidRPr="00526740" w:rsidRDefault="00A854C8" w:rsidP="00657AE3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Developed Efficient &amp; optimized SQL Queries and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SPs and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 Recompiled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SPs.</w:t>
                    </w:r>
                  </w:p>
                  <w:p w14:paraId="3FF44CA9" w14:textId="4DBDD775" w:rsidR="00A854C8" w:rsidRPr="00526740" w:rsidRDefault="00A854C8" w:rsidP="00657AE3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Performance tuning,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debugging application using tools like AppDynamics, Splunk</w:t>
                    </w:r>
                    <w:r w:rsidR="00526740">
                      <w:rPr>
                        <w:rFonts w:cstheme="minorHAnsi"/>
                        <w:sz w:val="22"/>
                        <w:szCs w:val="22"/>
                      </w:rPr>
                      <w:t xml:space="preserve"> &amp;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 xml:space="preserve">Visual studio to 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identify breaks,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 xml:space="preserve">Blockers, 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slowness and fix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them.</w:t>
                    </w:r>
                  </w:p>
                  <w:p w14:paraId="2AFEA153" w14:textId="58E3DC94" w:rsidR="00526740" w:rsidRPr="00526740" w:rsidRDefault="00526740" w:rsidP="00657AE3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>for</w:t>
                    </w:r>
                    <w:r w:rsidR="00A854C8" w:rsidRPr="00526740">
                      <w:rPr>
                        <w:rFonts w:cstheme="minorHAnsi"/>
                        <w:sz w:val="22"/>
                        <w:szCs w:val="22"/>
                      </w:rPr>
                      <w:t xml:space="preserve"> Application performance monitor and issue 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>identification.</w:t>
                    </w:r>
                  </w:p>
                  <w:p w14:paraId="4627FF6A" w14:textId="3891EEA9" w:rsidR="00526740" w:rsidRPr="00526740" w:rsidRDefault="00A854C8" w:rsidP="00657AE3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Coordinated with </w:t>
                    </w:r>
                    <w:r w:rsidR="00526740">
                      <w:rPr>
                        <w:rFonts w:cstheme="minorHAnsi"/>
                        <w:sz w:val="22"/>
                        <w:szCs w:val="22"/>
                      </w:rPr>
                      <w:t>other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 developers, Business users and QA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team.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 </w:t>
                    </w:r>
                  </w:p>
                  <w:p w14:paraId="07F97362" w14:textId="517D9B84" w:rsidR="00526740" w:rsidRPr="00526740" w:rsidRDefault="00A854C8" w:rsidP="00657AE3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Worked on data profiling and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cleansing processes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, Developed Validation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Scripts.</w:t>
                    </w:r>
                  </w:p>
                  <w:p w14:paraId="1302CA04" w14:textId="5AC3F3CA" w:rsidR="00526740" w:rsidRPr="00526740" w:rsidRDefault="00A854C8" w:rsidP="00657AE3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Worked on gathering requirements confirming specific objects transformation rules and filtering criteria in discussion with business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team.</w:t>
                    </w:r>
                  </w:p>
                  <w:p w14:paraId="44158B1E" w14:textId="482789E7" w:rsidR="00A854C8" w:rsidRPr="00526740" w:rsidRDefault="00A854C8" w:rsidP="00657AE3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Worked in screening and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interviewing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 new technical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candidates.</w:t>
                    </w: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 xml:space="preserve"> </w:t>
                    </w:r>
                  </w:p>
                  <w:p w14:paraId="556CE49F" w14:textId="1660188D" w:rsidR="007D5764" w:rsidRPr="00B07470" w:rsidRDefault="00B07470" w:rsidP="00B07470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526740">
                      <w:rPr>
                        <w:rFonts w:cstheme="minorHAnsi"/>
                        <w:sz w:val="22"/>
                        <w:szCs w:val="22"/>
                      </w:rPr>
                      <w:t>KT provided</w:t>
                    </w:r>
                    <w:r w:rsidR="00A854C8" w:rsidRPr="00526740">
                      <w:rPr>
                        <w:rFonts w:cstheme="minorHAnsi"/>
                        <w:sz w:val="22"/>
                        <w:szCs w:val="22"/>
                      </w:rPr>
                      <w:t xml:space="preserve"> </w:t>
                    </w:r>
                    <w:r w:rsidR="00526740" w:rsidRPr="00526740">
                      <w:rPr>
                        <w:rFonts w:cstheme="minorHAnsi"/>
                        <w:sz w:val="22"/>
                        <w:szCs w:val="22"/>
                      </w:rPr>
                      <w:t>training</w:t>
                    </w:r>
                    <w:r w:rsidR="00A854C8" w:rsidRPr="00526740">
                      <w:rPr>
                        <w:rFonts w:cstheme="minorHAnsi"/>
                        <w:sz w:val="22"/>
                        <w:szCs w:val="22"/>
                      </w:rPr>
                      <w:t xml:space="preserve"> for new employees.</w:t>
                    </w:r>
                  </w:p>
                </w:sdtContent>
              </w:sdt>
              <w:sdt>
                <w:sdtPr>
                  <w:rPr>
                    <w:rFonts w:cstheme="minorHAnsi"/>
                    <w:sz w:val="22"/>
                    <w:szCs w:val="22"/>
                  </w:rPr>
                  <w:id w:val="821229797"/>
                  <w:placeholder>
                    <w:docPart w:val="1DC435859D62434896EF135D44A6CE92"/>
                  </w:placeholder>
                  <w15:color w:val="C0C0C0"/>
                  <w15:repeatingSectionItem/>
                </w:sdtPr>
                <w:sdtEndPr/>
                <w:sdtContent>
                  <w:p w14:paraId="7B265E65" w14:textId="77777777" w:rsidR="00B07470" w:rsidRDefault="007D5764" w:rsidP="008142B8">
                    <w:pPr>
                      <w:pStyle w:val="NoSpacing"/>
                      <w:shd w:val="clear" w:color="auto" w:fill="00B0F0"/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</w:pPr>
                    <w:r w:rsidRPr="007D5764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 xml:space="preserve">Cox CCI – (DATA MIGRATION CONSULTANT (SSIS </w:t>
                    </w:r>
                    <w:r w:rsidR="00B07470" w:rsidRPr="007D5764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 xml:space="preserve">ETL) </w:t>
                    </w:r>
                  </w:p>
                  <w:p w14:paraId="30053D03" w14:textId="35A33932" w:rsidR="00B07470" w:rsidRPr="00B07470" w:rsidRDefault="00B07470" w:rsidP="00B07470">
                    <w:pPr>
                      <w:pStyle w:val="NoSpacing"/>
                      <w:shd w:val="clear" w:color="auto" w:fill="00B0F0"/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>Apr</w:t>
                    </w:r>
                    <w:r w:rsidR="007D5764" w:rsidRPr="007D5764">
                      <w:rPr>
                        <w:rFonts w:cstheme="minorHAnsi"/>
                        <w:b/>
                        <w:bCs/>
                        <w:sz w:val="22"/>
                        <w:szCs w:val="22"/>
                      </w:rPr>
                      <w:t>,2018 – Sep,2019</w:t>
                    </w:r>
                  </w:p>
                  <w:p w14:paraId="3D4EC38C" w14:textId="74244F5B" w:rsidR="007D5764" w:rsidRPr="007D5764" w:rsidRDefault="007D5764" w:rsidP="007D5764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7D5764">
                      <w:rPr>
                        <w:rFonts w:cstheme="minorHAnsi"/>
                        <w:sz w:val="22"/>
                        <w:szCs w:val="22"/>
                      </w:rPr>
                      <w:t xml:space="preserve">Designed, Develop &amp; tested ETL for data and/or file/attachment </w:t>
                    </w:r>
                    <w:r w:rsidR="00B07470" w:rsidRPr="007D5764">
                      <w:rPr>
                        <w:rFonts w:cstheme="minorHAnsi"/>
                        <w:sz w:val="22"/>
                        <w:szCs w:val="22"/>
                      </w:rPr>
                      <w:t>migrations.</w:t>
                    </w:r>
                  </w:p>
                  <w:p w14:paraId="11B09F7D" w14:textId="30F15E25" w:rsidR="007D5764" w:rsidRPr="007D5764" w:rsidRDefault="007D5764" w:rsidP="007D5764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7D5764">
                      <w:rPr>
                        <w:rFonts w:cstheme="minorHAnsi"/>
                        <w:sz w:val="22"/>
                        <w:szCs w:val="22"/>
                      </w:rPr>
                      <w:t>Converted file attachments into BLOBS and migrated them from file server System to SQL server DB system using SFTP and FTP.</w:t>
                    </w:r>
                  </w:p>
                  <w:p w14:paraId="3FE338C8" w14:textId="6CFDC2B7" w:rsidR="007D5764" w:rsidRPr="007D5764" w:rsidRDefault="007D5764" w:rsidP="007D5764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7D5764">
                      <w:rPr>
                        <w:rFonts w:cstheme="minorHAnsi"/>
                        <w:sz w:val="22"/>
                        <w:szCs w:val="22"/>
                      </w:rPr>
                      <w:t>Executed mock and final data migrations. including business validation.</w:t>
                    </w:r>
                  </w:p>
                  <w:p w14:paraId="0B06173E" w14:textId="1FB217A4" w:rsidR="007D5764" w:rsidRPr="007D5764" w:rsidRDefault="007D5764" w:rsidP="007D5764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7D5764">
                      <w:rPr>
                        <w:rFonts w:cstheme="minorHAnsi"/>
                        <w:sz w:val="22"/>
                        <w:szCs w:val="22"/>
                      </w:rPr>
                      <w:t>Worked on object mapping. metadata cloning/mapping from source to target.</w:t>
                    </w:r>
                  </w:p>
                  <w:p w14:paraId="03B65D0D" w14:textId="0848D55F" w:rsidR="007D5764" w:rsidRPr="007D5764" w:rsidRDefault="007D5764" w:rsidP="007D5764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7D5764">
                      <w:rPr>
                        <w:rFonts w:cstheme="minorHAnsi"/>
                        <w:sz w:val="22"/>
                        <w:szCs w:val="22"/>
                      </w:rPr>
                      <w:t>Developed cross validation rules to ensure mapping accuracy.</w:t>
                    </w:r>
                  </w:p>
                  <w:p w14:paraId="061C5FB1" w14:textId="26139E01" w:rsidR="007D5764" w:rsidRPr="007D5764" w:rsidRDefault="007D5764" w:rsidP="007D5764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7D5764">
                      <w:rPr>
                        <w:rFonts w:cstheme="minorHAnsi"/>
                        <w:sz w:val="22"/>
                        <w:szCs w:val="22"/>
                      </w:rPr>
                      <w:t>Supported production release during migration and high per care period.</w:t>
                    </w:r>
                  </w:p>
                  <w:p w14:paraId="098FC3F9" w14:textId="3BB9A9ED" w:rsidR="007D5764" w:rsidRPr="007D5764" w:rsidRDefault="007D5764" w:rsidP="007D5764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7D5764">
                      <w:rPr>
                        <w:rFonts w:cstheme="minorHAnsi"/>
                        <w:sz w:val="22"/>
                        <w:szCs w:val="22"/>
                      </w:rPr>
                      <w:t>Developed ETL (data transformations and data movement) using SSIS, SQL server.</w:t>
                    </w:r>
                  </w:p>
                  <w:p w14:paraId="6B5DE38C" w14:textId="72EA7C9B" w:rsidR="007D5764" w:rsidRPr="007D5764" w:rsidRDefault="007D5764" w:rsidP="007D5764">
                    <w:pPr>
                      <w:pStyle w:val="NoSpacing"/>
                      <w:numPr>
                        <w:ilvl w:val="0"/>
                        <w:numId w:val="4"/>
                      </w:numPr>
                      <w:spacing w:line="360" w:lineRule="auto"/>
                      <w:rPr>
                        <w:rFonts w:cstheme="minorHAnsi"/>
                        <w:sz w:val="22"/>
                        <w:szCs w:val="22"/>
                      </w:rPr>
                    </w:pPr>
                    <w:r w:rsidRPr="007D5764">
                      <w:rPr>
                        <w:rFonts w:cstheme="minorHAnsi"/>
                        <w:sz w:val="22"/>
                        <w:szCs w:val="22"/>
                      </w:rPr>
                      <w:t>Owned ETL efforts for Development, QA and Production on the data migration.</w:t>
                    </w:r>
                  </w:p>
                  <w:p w14:paraId="30ED8803" w14:textId="253D1C44" w:rsidR="00CB1E05" w:rsidRPr="00526740" w:rsidRDefault="006618CF" w:rsidP="00526740">
                    <w:pPr>
                      <w:pStyle w:val="NoSpacing"/>
                      <w:ind w:left="360"/>
                      <w:rPr>
                        <w:rFonts w:cstheme="minorHAnsi"/>
                        <w:sz w:val="22"/>
                        <w:szCs w:val="22"/>
                      </w:rPr>
                    </w:pPr>
                  </w:p>
                </w:sdtContent>
              </w:sdt>
            </w:sdtContent>
          </w:sdt>
        </w:tc>
      </w:tr>
      <w:tr w:rsidR="00C3118E" w14:paraId="6D69DF17" w14:textId="77777777" w:rsidTr="00E660B4">
        <w:tc>
          <w:tcPr>
            <w:tcW w:w="1481" w:type="dxa"/>
          </w:tcPr>
          <w:p w14:paraId="6AAF9854" w14:textId="2A9DE9B1" w:rsidR="00C3118E" w:rsidRDefault="005B415D" w:rsidP="00C3118E">
            <w:pPr>
              <w:pStyle w:val="Heading1"/>
            </w:pPr>
            <w:r>
              <w:rPr>
                <w:b/>
                <w:bCs/>
                <w:color w:val="0070C0"/>
                <w:sz w:val="20"/>
              </w:rPr>
              <w:lastRenderedPageBreak/>
              <w:t xml:space="preserve">Skills &amp; Tools </w:t>
            </w:r>
          </w:p>
        </w:tc>
        <w:tc>
          <w:tcPr>
            <w:tcW w:w="139" w:type="dxa"/>
          </w:tcPr>
          <w:p w14:paraId="6D73C161" w14:textId="0A69FDFE" w:rsidR="00C3118E" w:rsidRDefault="00491454" w:rsidP="00C3118E">
            <w:r>
              <w:t xml:space="preserve"> </w:t>
            </w:r>
          </w:p>
        </w:tc>
        <w:tc>
          <w:tcPr>
            <w:tcW w:w="8460" w:type="dxa"/>
          </w:tcPr>
          <w:p w14:paraId="296C34F0" w14:textId="17F971FC" w:rsidR="00C3118E" w:rsidRPr="00B07470" w:rsidRDefault="00C3118E" w:rsidP="00C3118E">
            <w:pPr>
              <w:pStyle w:val="NoSpacing"/>
              <w:numPr>
                <w:ilvl w:val="0"/>
                <w:numId w:val="4"/>
              </w:num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B07470">
              <w:rPr>
                <w:rFonts w:cstheme="minorHAnsi"/>
                <w:sz w:val="22"/>
                <w:szCs w:val="22"/>
              </w:rPr>
              <w:t>RDBMS: MS SQL Server, SAS EG, IBMDB2, TERADATA, Hive, Snowflake.</w:t>
            </w:r>
          </w:p>
          <w:p w14:paraId="6A88547F" w14:textId="7796F05A" w:rsidR="00C3118E" w:rsidRPr="00B07470" w:rsidRDefault="00C3118E" w:rsidP="00C3118E">
            <w:pPr>
              <w:pStyle w:val="NoSpacing"/>
              <w:numPr>
                <w:ilvl w:val="0"/>
                <w:numId w:val="4"/>
              </w:num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B07470">
              <w:rPr>
                <w:rFonts w:cstheme="minorHAnsi"/>
                <w:sz w:val="22"/>
                <w:szCs w:val="22"/>
              </w:rPr>
              <w:t>BIDS/SSDT: SQL Server Integration Services (SSIS), SQL Server Reporting Services SQL Server Analysis Services (SSAS), Power BI Desktop, Power BI services.</w:t>
            </w:r>
          </w:p>
          <w:p w14:paraId="0B1E6F6C" w14:textId="2BA458C3" w:rsidR="00C3118E" w:rsidRPr="00B07470" w:rsidRDefault="00C3118E" w:rsidP="00C3118E">
            <w:pPr>
              <w:pStyle w:val="NoSpacing"/>
              <w:numPr>
                <w:ilvl w:val="0"/>
                <w:numId w:val="4"/>
              </w:num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B07470">
              <w:rPr>
                <w:rFonts w:cstheme="minorHAnsi"/>
                <w:sz w:val="22"/>
                <w:szCs w:val="22"/>
              </w:rPr>
              <w:t>Data modeling tools: Erwin Data Modeler ER/Studio, Oracle SQL developer’s data modeler, Data Vault.</w:t>
            </w:r>
          </w:p>
          <w:p w14:paraId="402A4E63" w14:textId="5AEDFE9D" w:rsidR="00C3118E" w:rsidRPr="00B07470" w:rsidRDefault="00C3118E" w:rsidP="00C3118E">
            <w:pPr>
              <w:pStyle w:val="NoSpacing"/>
              <w:numPr>
                <w:ilvl w:val="0"/>
                <w:numId w:val="4"/>
              </w:num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B07470">
              <w:rPr>
                <w:rFonts w:cstheme="minorHAnsi"/>
                <w:sz w:val="22"/>
                <w:szCs w:val="22"/>
              </w:rPr>
              <w:t>Visualization tools: SSRS, Power BI</w:t>
            </w:r>
          </w:p>
          <w:p w14:paraId="5E97264B" w14:textId="774DBBB4" w:rsidR="00C3118E" w:rsidRPr="00B07470" w:rsidRDefault="00C3118E" w:rsidP="00C3118E">
            <w:pPr>
              <w:pStyle w:val="NoSpacing"/>
              <w:numPr>
                <w:ilvl w:val="0"/>
                <w:numId w:val="4"/>
              </w:num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B07470">
              <w:rPr>
                <w:rFonts w:cstheme="minorHAnsi"/>
                <w:sz w:val="22"/>
                <w:szCs w:val="22"/>
              </w:rPr>
              <w:lastRenderedPageBreak/>
              <w:t>Source Control tools: Team foundation Server, GitHub</w:t>
            </w:r>
          </w:p>
          <w:p w14:paraId="3BBEB11F" w14:textId="7C26CD17" w:rsidR="00C3118E" w:rsidRDefault="00C3118E" w:rsidP="00C3118E">
            <w:pPr>
              <w:pStyle w:val="NoSpacing"/>
              <w:numPr>
                <w:ilvl w:val="0"/>
                <w:numId w:val="4"/>
              </w:numPr>
              <w:spacing w:line="360" w:lineRule="auto"/>
            </w:pPr>
            <w:r w:rsidRPr="00B07470">
              <w:rPr>
                <w:rFonts w:cstheme="minorHAnsi"/>
                <w:sz w:val="22"/>
                <w:szCs w:val="22"/>
              </w:rPr>
              <w:t>Software project management tools: Jira, Rally CA, Agile software</w:t>
            </w:r>
            <w:r>
              <w:t xml:space="preserve"> development approach</w:t>
            </w:r>
          </w:p>
          <w:p w14:paraId="0CCE9D01" w14:textId="1D9DCD3A" w:rsidR="00C3118E" w:rsidRDefault="00C3118E" w:rsidP="00C3118E">
            <w:pPr>
              <w:pStyle w:val="NoSpacing"/>
              <w:numPr>
                <w:ilvl w:val="0"/>
                <w:numId w:val="4"/>
              </w:numPr>
              <w:spacing w:line="360" w:lineRule="auto"/>
            </w:pPr>
            <w:r w:rsidRPr="00B07470">
              <w:rPr>
                <w:rFonts w:cstheme="minorHAnsi"/>
                <w:sz w:val="22"/>
                <w:szCs w:val="22"/>
              </w:rPr>
              <w:t>Microsoft Office tools: MS Word, Excel, Power Point, SPSS and applications and file management systems</w:t>
            </w:r>
          </w:p>
        </w:tc>
      </w:tr>
      <w:tr w:rsidR="00C3118E" w14:paraId="3100F0C7" w14:textId="77777777" w:rsidTr="00E660B4">
        <w:tc>
          <w:tcPr>
            <w:tcW w:w="1481" w:type="dxa"/>
          </w:tcPr>
          <w:p w14:paraId="11A06A3F" w14:textId="19F7AE48" w:rsidR="00C3118E" w:rsidRPr="00491454" w:rsidRDefault="00C3118E" w:rsidP="00C3118E">
            <w:pPr>
              <w:pStyle w:val="Heading1"/>
              <w:rPr>
                <w:b/>
                <w:bCs/>
                <w:color w:val="0070C0"/>
              </w:rPr>
            </w:pPr>
            <w:r w:rsidRPr="00491454">
              <w:rPr>
                <w:b/>
                <w:bCs/>
                <w:color w:val="0070C0"/>
              </w:rPr>
              <w:lastRenderedPageBreak/>
              <w:t xml:space="preserve">Education </w:t>
            </w:r>
          </w:p>
        </w:tc>
        <w:tc>
          <w:tcPr>
            <w:tcW w:w="139" w:type="dxa"/>
          </w:tcPr>
          <w:p w14:paraId="5218B426" w14:textId="77777777" w:rsidR="00C3118E" w:rsidRPr="00491454" w:rsidRDefault="00C3118E" w:rsidP="00C3118E">
            <w:pPr>
              <w:rPr>
                <w:b/>
                <w:bCs/>
                <w:color w:val="0070C0"/>
              </w:rPr>
            </w:pPr>
          </w:p>
        </w:tc>
        <w:tc>
          <w:tcPr>
            <w:tcW w:w="8460" w:type="dxa"/>
          </w:tcPr>
          <w:p w14:paraId="73DCBDD6" w14:textId="77777777" w:rsidR="00C3118E" w:rsidRPr="00AA30DE" w:rsidRDefault="00C3118E" w:rsidP="00C3118E">
            <w:pPr>
              <w:pStyle w:val="NoSpacing"/>
              <w:numPr>
                <w:ilvl w:val="0"/>
                <w:numId w:val="4"/>
              </w:num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AA30DE">
              <w:rPr>
                <w:rFonts w:cstheme="minorHAnsi"/>
                <w:sz w:val="22"/>
                <w:szCs w:val="22"/>
              </w:rPr>
              <w:t>Relational Database Management System Training</w:t>
            </w:r>
          </w:p>
          <w:p w14:paraId="09F3DC7D" w14:textId="046B6538" w:rsidR="00C3118E" w:rsidRPr="00AA30DE" w:rsidRDefault="00C3118E" w:rsidP="00C3118E">
            <w:pPr>
              <w:pStyle w:val="NoSpacing"/>
              <w:numPr>
                <w:ilvl w:val="0"/>
                <w:numId w:val="4"/>
              </w:num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AA30DE">
              <w:rPr>
                <w:rFonts w:cstheme="minorHAnsi"/>
                <w:sz w:val="22"/>
                <w:szCs w:val="22"/>
              </w:rPr>
              <w:t>Full Stack Web Development (MERN) Program Certificate by Evangadi INC</w:t>
            </w:r>
          </w:p>
          <w:p w14:paraId="6E6F1EB9" w14:textId="4E96FA6C" w:rsidR="00C3118E" w:rsidRPr="00AA30DE" w:rsidRDefault="00C3118E" w:rsidP="00C3118E">
            <w:pPr>
              <w:pStyle w:val="NoSpacing"/>
              <w:numPr>
                <w:ilvl w:val="0"/>
                <w:numId w:val="4"/>
              </w:numPr>
              <w:spacing w:line="360" w:lineRule="auto"/>
              <w:rPr>
                <w:rFonts w:cstheme="minorHAnsi"/>
                <w:sz w:val="22"/>
                <w:szCs w:val="22"/>
              </w:rPr>
            </w:pPr>
            <w:r w:rsidRPr="00AA30DE">
              <w:rPr>
                <w:rFonts w:cstheme="minorHAnsi"/>
                <w:sz w:val="22"/>
                <w:szCs w:val="22"/>
              </w:rPr>
              <w:t xml:space="preserve">Google Data analytics certificate By Google/Coursera </w:t>
            </w:r>
          </w:p>
          <w:p w14:paraId="18C3F7AA" w14:textId="2716CCB8" w:rsidR="00C3118E" w:rsidRPr="00B07470" w:rsidRDefault="00C3118E" w:rsidP="00C3118E">
            <w:pPr>
              <w:pStyle w:val="NoSpacing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AA30DE">
              <w:rPr>
                <w:rFonts w:cstheme="minorHAnsi"/>
                <w:sz w:val="22"/>
                <w:szCs w:val="22"/>
              </w:rPr>
              <w:t>Master’s Degree, 2010Addis Ababa University Ethiopia</w:t>
            </w:r>
            <w:r w:rsidRPr="00E660B4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</w:tr>
      <w:tr w:rsidR="00C3118E" w14:paraId="780407B6" w14:textId="77777777" w:rsidTr="00E660B4">
        <w:tc>
          <w:tcPr>
            <w:tcW w:w="1481" w:type="dxa"/>
          </w:tcPr>
          <w:p w14:paraId="0C21C8BB" w14:textId="77777777" w:rsidR="00C3118E" w:rsidRPr="00491454" w:rsidRDefault="00C3118E" w:rsidP="00C3118E">
            <w:pPr>
              <w:pStyle w:val="Heading1"/>
              <w:rPr>
                <w:b/>
                <w:bCs/>
                <w:color w:val="0070C0"/>
              </w:rPr>
            </w:pPr>
            <w:r w:rsidRPr="00491454">
              <w:rPr>
                <w:b/>
                <w:bCs/>
                <w:color w:val="0070C0"/>
              </w:rPr>
              <w:t>References</w:t>
            </w:r>
          </w:p>
        </w:tc>
        <w:tc>
          <w:tcPr>
            <w:tcW w:w="139" w:type="dxa"/>
          </w:tcPr>
          <w:p w14:paraId="071E5786" w14:textId="77777777" w:rsidR="00C3118E" w:rsidRPr="00491454" w:rsidRDefault="00C3118E" w:rsidP="00C3118E">
            <w:pPr>
              <w:rPr>
                <w:b/>
                <w:bCs/>
                <w:color w:val="0070C0"/>
              </w:rPr>
            </w:pPr>
          </w:p>
        </w:tc>
        <w:tc>
          <w:tcPr>
            <w:tcW w:w="8460" w:type="dxa"/>
          </w:tcPr>
          <w:sdt>
            <w:sdtP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color w:val="595959" w:themeColor="text1" w:themeTint="A6"/>
                <w14:ligatures w14:val="none"/>
              </w:rPr>
              <w:id w:val="-1883713024"/>
              <w15:color w:val="C0C0C0"/>
              <w15:repeatingSection/>
            </w:sdtPr>
            <w:sdtEndPr/>
            <w:sdtContent>
              <w:sdt>
                <w:sdtPr>
                  <w:rPr>
                    <w:rFonts w:asciiTheme="minorHAnsi" w:eastAsiaTheme="minorEastAsia" w:hAnsiTheme="minorHAnsi" w:cstheme="minorBidi"/>
                    <w:b w:val="0"/>
                    <w:bCs w:val="0"/>
                    <w:caps w:val="0"/>
                    <w:color w:val="595959" w:themeColor="text1" w:themeTint="A6"/>
                    <w14:ligatures w14:val="none"/>
                  </w:rPr>
                  <w:id w:val="-1368215953"/>
                  <w:placeholder>
                    <w:docPart w:val="84CDA83AFE7248D3BA219E8E008602DF"/>
                  </w:placeholder>
                  <w15:color w:val="C0C0C0"/>
                  <w15:repeatingSectionItem/>
                </w:sdtPr>
                <w:sdtEndPr/>
                <w:sdtContent>
                  <w:p w14:paraId="32105BE3" w14:textId="1B2F1CE9" w:rsidR="00C3118E" w:rsidRDefault="00C3118E" w:rsidP="00C3118E">
                    <w:pPr>
                      <w:pStyle w:val="Heading2"/>
                    </w:pPr>
                    <w:r>
                      <w:t>Julia farroni</w:t>
                    </w:r>
                  </w:p>
                  <w:p w14:paraId="38A1F3C0" w14:textId="52B930BB" w:rsidR="00C3118E" w:rsidRDefault="00C3118E" w:rsidP="00C3118E">
                    <w:pPr>
                      <w:pStyle w:val="ResumeText"/>
                    </w:pPr>
                    <w:r>
                      <w:t>Senior Manager Coherent corps (I II VI)</w:t>
                    </w:r>
                  </w:p>
                  <w:p w14:paraId="3810CFE3" w14:textId="495BE32E" w:rsidR="00C3118E" w:rsidRDefault="00C3118E" w:rsidP="00C3118E">
                    <w:hyperlink r:id="rId10" w:history="1">
                      <w:r w:rsidRPr="006658E8">
                        <w:rPr>
                          <w:rStyle w:val="Hyperlink"/>
                        </w:rPr>
                        <w:t>juliafarroni@gmail.com</w:t>
                      </w:r>
                    </w:hyperlink>
                    <w:r>
                      <w:t xml:space="preserve"> </w:t>
                    </w:r>
                  </w:p>
                </w:sdtContent>
              </w:sdt>
            </w:sdtContent>
          </w:sdt>
        </w:tc>
      </w:tr>
    </w:tbl>
    <w:p w14:paraId="4DA8BF90" w14:textId="12C8880A" w:rsidR="00CB1E05" w:rsidRDefault="00AA30DE">
      <w:r>
        <w:t xml:space="preserve"> </w:t>
      </w:r>
    </w:p>
    <w:sectPr w:rsidR="00CB1E05">
      <w:footerReference w:type="default" r:id="rId11"/>
      <w:pgSz w:w="12240" w:h="15840" w:code="1"/>
      <w:pgMar w:top="1080" w:right="1080" w:bottom="1080" w:left="108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699BD" w14:textId="77777777" w:rsidR="009B0C29" w:rsidRDefault="009B0C29">
      <w:pPr>
        <w:spacing w:before="0" w:after="0" w:line="240" w:lineRule="auto"/>
      </w:pPr>
      <w:r>
        <w:separator/>
      </w:r>
    </w:p>
  </w:endnote>
  <w:endnote w:type="continuationSeparator" w:id="0">
    <w:p w14:paraId="595566AF" w14:textId="77777777" w:rsidR="009B0C29" w:rsidRDefault="009B0C2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313E5" w14:textId="77777777" w:rsidR="00CB1E05" w:rsidRDefault="006618CF">
    <w:pPr>
      <w:pStyle w:val="Foo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2698A" w14:textId="77777777" w:rsidR="009B0C29" w:rsidRDefault="009B0C29">
      <w:pPr>
        <w:spacing w:before="0" w:after="0" w:line="240" w:lineRule="auto"/>
      </w:pPr>
      <w:r>
        <w:separator/>
      </w:r>
    </w:p>
  </w:footnote>
  <w:footnote w:type="continuationSeparator" w:id="0">
    <w:p w14:paraId="706E24DA" w14:textId="77777777" w:rsidR="009B0C29" w:rsidRDefault="009B0C29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916E1"/>
    <w:multiLevelType w:val="hybridMultilevel"/>
    <w:tmpl w:val="E4A4F4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C83B57"/>
    <w:multiLevelType w:val="hybridMultilevel"/>
    <w:tmpl w:val="55F87B7E"/>
    <w:lvl w:ilvl="0" w:tplc="7B64398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320E2"/>
    <w:multiLevelType w:val="hybridMultilevel"/>
    <w:tmpl w:val="6B644294"/>
    <w:lvl w:ilvl="0" w:tplc="7B64398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92083"/>
    <w:multiLevelType w:val="hybridMultilevel"/>
    <w:tmpl w:val="CD0A8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44A1F"/>
    <w:multiLevelType w:val="hybridMultilevel"/>
    <w:tmpl w:val="76D0AF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5037CD2"/>
    <w:multiLevelType w:val="hybridMultilevel"/>
    <w:tmpl w:val="9CC6C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C43C3B"/>
    <w:multiLevelType w:val="hybridMultilevel"/>
    <w:tmpl w:val="E8328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601393">
    <w:abstractNumId w:val="2"/>
  </w:num>
  <w:num w:numId="2" w16cid:durableId="68622528">
    <w:abstractNumId w:val="1"/>
  </w:num>
  <w:num w:numId="3" w16cid:durableId="123352617">
    <w:abstractNumId w:val="0"/>
  </w:num>
  <w:num w:numId="4" w16cid:durableId="1715695750">
    <w:abstractNumId w:val="4"/>
  </w:num>
  <w:num w:numId="5" w16cid:durableId="1639066123">
    <w:abstractNumId w:val="5"/>
  </w:num>
  <w:num w:numId="6" w16cid:durableId="574245199">
    <w:abstractNumId w:val="3"/>
  </w:num>
  <w:num w:numId="7" w16cid:durableId="13024211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4C8"/>
    <w:rsid w:val="000264E1"/>
    <w:rsid w:val="00041508"/>
    <w:rsid w:val="0015497F"/>
    <w:rsid w:val="002E335C"/>
    <w:rsid w:val="002F7AEB"/>
    <w:rsid w:val="003C6FA8"/>
    <w:rsid w:val="00491454"/>
    <w:rsid w:val="00526740"/>
    <w:rsid w:val="005B415D"/>
    <w:rsid w:val="00657AE3"/>
    <w:rsid w:val="006618CF"/>
    <w:rsid w:val="00692F87"/>
    <w:rsid w:val="007D5764"/>
    <w:rsid w:val="008142B8"/>
    <w:rsid w:val="00937B35"/>
    <w:rsid w:val="009B0C29"/>
    <w:rsid w:val="00A854C8"/>
    <w:rsid w:val="00AA30DE"/>
    <w:rsid w:val="00B07470"/>
    <w:rsid w:val="00C00270"/>
    <w:rsid w:val="00C3118E"/>
    <w:rsid w:val="00C47969"/>
    <w:rsid w:val="00C95F2F"/>
    <w:rsid w:val="00CB1E05"/>
    <w:rsid w:val="00D47C66"/>
    <w:rsid w:val="00DF4D60"/>
    <w:rsid w:val="00E660B4"/>
    <w:rsid w:val="00E66121"/>
    <w:rsid w:val="00E906DF"/>
    <w:rsid w:val="00FD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7DA681"/>
  <w15:chartTrackingRefBased/>
  <w15:docId w15:val="{3B7FBE6C-2D9C-4AD5-9658-90116BE67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lang w:val="en-US" w:eastAsia="ja-JP" w:bidi="ar-SA"/>
      </w:rPr>
    </w:rPrDefault>
    <w:pPrDefault>
      <w:pPr>
        <w:spacing w:before="40"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8" w:unhideWhenUsed="1" w:qFormat="1"/>
    <w:lsdException w:name="heading 5" w:semiHidden="1" w:uiPriority="18" w:unhideWhenUsed="1" w:qFormat="1"/>
    <w:lsdException w:name="heading 6" w:semiHidden="1" w:uiPriority="18" w:unhideWhenUsed="1" w:qFormat="1"/>
    <w:lsdException w:name="heading 7" w:semiHidden="1" w:uiPriority="18" w:unhideWhenUsed="1" w:qFormat="1"/>
    <w:lsdException w:name="heading 8" w:semiHidden="1" w:uiPriority="18" w:unhideWhenUsed="1" w:qFormat="1"/>
    <w:lsdException w:name="heading 9" w:semiHidden="1" w:uiPriority="18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2" w:unhideWhenUsed="1"/>
    <w:lsdException w:name="footer" w:semiHidden="1" w:uiPriority="2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iPriority="8" w:unhideWhenUsed="1" w:qFormat="1"/>
    <w:lsdException w:name="Signature" w:semiHidden="1" w:uiPriority="8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8" w:unhideWhenUsed="1" w:qFormat="1"/>
    <w:lsdException w:name="Date" w:semiHidden="1" w:uiPriority="8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0"/>
    </w:rPr>
  </w:style>
  <w:style w:type="paragraph" w:styleId="Heading1">
    <w:name w:val="heading 1"/>
    <w:basedOn w:val="Normal"/>
    <w:next w:val="Normal"/>
    <w:link w:val="Heading1Char"/>
    <w:uiPriority w:val="1"/>
    <w:unhideWhenUsed/>
    <w:qFormat/>
    <w:pPr>
      <w:jc w:val="right"/>
      <w:outlineLvl w:val="0"/>
    </w:pPr>
    <w:rPr>
      <w:rFonts w:asciiTheme="majorHAnsi" w:eastAsiaTheme="majorEastAsia" w:hAnsiTheme="majorHAnsi" w:cstheme="majorBidi"/>
      <w:caps/>
      <w:color w:val="7E97AD" w:themeColor="accent1"/>
      <w:sz w:val="21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pPr>
      <w:keepNext/>
      <w:keepLines/>
      <w:spacing w:after="40"/>
      <w:outlineLvl w:val="1"/>
    </w:pPr>
    <w:rPr>
      <w:rFonts w:asciiTheme="majorHAnsi" w:eastAsiaTheme="majorEastAsia" w:hAnsiTheme="majorHAnsi" w:cstheme="majorBidi"/>
      <w:b/>
      <w:bCs/>
      <w:caps/>
      <w:color w:val="404040" w:themeColor="text1" w:themeTint="BF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7E97AD" w:themeColor="accent1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7E97A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394B5A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94B5A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"/>
    <w:rPr>
      <w:kern w:val="20"/>
    </w:rPr>
  </w:style>
  <w:style w:type="paragraph" w:styleId="Footer">
    <w:name w:val="footer"/>
    <w:basedOn w:val="Normal"/>
    <w:link w:val="FooterChar"/>
    <w:uiPriority w:val="2"/>
    <w:unhideWhenUsed/>
    <w:pPr>
      <w:pBdr>
        <w:top w:val="single" w:sz="4" w:space="6" w:color="B1C0CD" w:themeColor="accent1" w:themeTint="99"/>
        <w:left w:val="single" w:sz="2" w:space="4" w:color="FFFFFF" w:themeColor="background1"/>
      </w:pBdr>
      <w:spacing w:after="0" w:line="240" w:lineRule="auto"/>
      <w:ind w:left="-360" w:right="-360"/>
    </w:pPr>
  </w:style>
  <w:style w:type="character" w:customStyle="1" w:styleId="FooterChar">
    <w:name w:val="Footer Char"/>
    <w:basedOn w:val="DefaultParagraphFont"/>
    <w:link w:val="Footer"/>
    <w:uiPriority w:val="2"/>
    <w:rPr>
      <w:kern w:val="20"/>
    </w:rPr>
  </w:style>
  <w:style w:type="paragraph" w:customStyle="1" w:styleId="ResumeText">
    <w:name w:val="Resume Text"/>
    <w:basedOn w:val="Normal"/>
    <w:qFormat/>
    <w:pPr>
      <w:spacing w:after="40"/>
      <w:ind w:right="144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caps/>
      <w:color w:val="7E97AD" w:themeColor="accent1"/>
      <w:kern w:val="20"/>
      <w:sz w:val="21"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/>
      <w:bCs/>
      <w:caps/>
      <w:color w:val="404040" w:themeColor="text1" w:themeTint="BF"/>
      <w:kern w:val="20"/>
      <w14:ligatures w14:val="standardContextual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7E97AD" w:themeColor="accent1"/>
      <w:kern w:val="20"/>
      <w14:ligatures w14:val="standardContextual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7E97AD" w:themeColor="accent1"/>
      <w:kern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394B5A" w:themeColor="accent1" w:themeShade="7F"/>
      <w:kern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394B5A" w:themeColor="accent1" w:themeShade="7F"/>
      <w:kern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kern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table" w:customStyle="1" w:styleId="ResumeTable">
    <w:name w:val="Resume Table"/>
    <w:basedOn w:val="TableNormal"/>
    <w:uiPriority w:val="99"/>
    <w:tblPr>
      <w:tblBorders>
        <w:insideH w:val="single" w:sz="4" w:space="0" w:color="7E97AD" w:themeColor="accent1"/>
      </w:tblBorders>
      <w:tblCellMar>
        <w:top w:w="144" w:type="dxa"/>
        <w:left w:w="0" w:type="dxa"/>
        <w:bottom w:w="144" w:type="dxa"/>
        <w:right w:w="0" w:type="dxa"/>
      </w:tblCellMar>
    </w:tblPr>
  </w:style>
  <w:style w:type="table" w:customStyle="1" w:styleId="LetterTable">
    <w:name w:val="Letter Table"/>
    <w:basedOn w:val="TableNormal"/>
    <w:uiPriority w:val="99"/>
    <w:pPr>
      <w:spacing w:after="0" w:line="240" w:lineRule="auto"/>
      <w:ind w:left="144" w:right="144"/>
    </w:pPr>
    <w:tblPr>
      <w:tblBorders>
        <w:insideH w:val="single" w:sz="4" w:space="0" w:color="D9D9D9" w:themeColor="background1" w:themeShade="D9"/>
      </w:tblBorders>
      <w:tblCellMar>
        <w:left w:w="0" w:type="dxa"/>
        <w:right w:w="0" w:type="dxa"/>
      </w:tblCellMar>
    </w:tblPr>
    <w:tblStylePr w:type="firstRow">
      <w:rPr>
        <w:rFonts w:asciiTheme="majorHAnsi" w:hAnsiTheme="majorHAnsi"/>
        <w:b w:val="0"/>
        <w:caps/>
        <w:smallCaps w:val="0"/>
        <w:color w:val="7E97AD" w:themeColor="accent1"/>
        <w:sz w:val="22"/>
      </w:rPr>
    </w:tblStylePr>
    <w:tblStylePr w:type="firstCol">
      <w:rPr>
        <w:b/>
      </w:rPr>
    </w:tblStylePr>
  </w:style>
  <w:style w:type="paragraph" w:styleId="Date">
    <w:name w:val="Date"/>
    <w:basedOn w:val="Normal"/>
    <w:next w:val="Normal"/>
    <w:link w:val="DateChar"/>
    <w:uiPriority w:val="8"/>
    <w:qFormat/>
    <w:pPr>
      <w:spacing w:before="1200" w:after="360"/>
    </w:pPr>
    <w:rPr>
      <w:rFonts w:asciiTheme="majorHAnsi" w:eastAsiaTheme="majorEastAsia" w:hAnsiTheme="majorHAnsi" w:cstheme="majorBidi"/>
      <w:caps/>
      <w:color w:val="7E97AD" w:themeColor="accent1"/>
    </w:rPr>
  </w:style>
  <w:style w:type="character" w:customStyle="1" w:styleId="DateChar">
    <w:name w:val="Date Char"/>
    <w:basedOn w:val="DefaultParagraphFont"/>
    <w:link w:val="Date"/>
    <w:uiPriority w:val="8"/>
    <w:rPr>
      <w:rFonts w:asciiTheme="majorHAnsi" w:eastAsiaTheme="majorEastAsia" w:hAnsiTheme="majorHAnsi" w:cstheme="majorBidi"/>
      <w:caps/>
      <w:color w:val="7E97AD" w:themeColor="accent1"/>
      <w:kern w:val="20"/>
    </w:rPr>
  </w:style>
  <w:style w:type="paragraph" w:customStyle="1" w:styleId="Recipient">
    <w:name w:val="Recipient"/>
    <w:basedOn w:val="Normal"/>
    <w:uiPriority w:val="8"/>
    <w:unhideWhenUsed/>
    <w:qFormat/>
    <w:pPr>
      <w:spacing w:after="40"/>
    </w:pPr>
    <w:rPr>
      <w:b/>
      <w:bCs/>
    </w:rPr>
  </w:style>
  <w:style w:type="paragraph" w:styleId="Salutation">
    <w:name w:val="Salutation"/>
    <w:basedOn w:val="Normal"/>
    <w:next w:val="Normal"/>
    <w:link w:val="SalutationChar"/>
    <w:uiPriority w:val="8"/>
    <w:unhideWhenUsed/>
    <w:qFormat/>
    <w:pPr>
      <w:spacing w:before="720"/>
    </w:pPr>
  </w:style>
  <w:style w:type="character" w:customStyle="1" w:styleId="SalutationChar">
    <w:name w:val="Salutation Char"/>
    <w:basedOn w:val="DefaultParagraphFont"/>
    <w:link w:val="Salutation"/>
    <w:uiPriority w:val="8"/>
    <w:rPr>
      <w:kern w:val="20"/>
    </w:rPr>
  </w:style>
  <w:style w:type="paragraph" w:styleId="Closing">
    <w:name w:val="Closing"/>
    <w:basedOn w:val="Normal"/>
    <w:link w:val="ClosingChar"/>
    <w:uiPriority w:val="8"/>
    <w:unhideWhenUsed/>
    <w:qFormat/>
    <w:pPr>
      <w:spacing w:before="480" w:after="960" w:line="240" w:lineRule="auto"/>
    </w:pPr>
  </w:style>
  <w:style w:type="character" w:customStyle="1" w:styleId="ClosingChar">
    <w:name w:val="Closing Char"/>
    <w:basedOn w:val="DefaultParagraphFont"/>
    <w:link w:val="Closing"/>
    <w:uiPriority w:val="8"/>
    <w:rPr>
      <w:kern w:val="20"/>
    </w:rPr>
  </w:style>
  <w:style w:type="paragraph" w:styleId="Signature">
    <w:name w:val="Signature"/>
    <w:basedOn w:val="Normal"/>
    <w:link w:val="SignatureChar"/>
    <w:uiPriority w:val="8"/>
    <w:unhideWhenUsed/>
    <w:qFormat/>
    <w:pPr>
      <w:spacing w:after="480"/>
    </w:pPr>
    <w:rPr>
      <w:b/>
      <w:bCs/>
    </w:rPr>
  </w:style>
  <w:style w:type="character" w:customStyle="1" w:styleId="SignatureChar">
    <w:name w:val="Signature Char"/>
    <w:basedOn w:val="DefaultParagraphFont"/>
    <w:link w:val="Signature"/>
    <w:uiPriority w:val="8"/>
    <w:rPr>
      <w:b/>
      <w:bCs/>
      <w:kern w:val="20"/>
    </w:rPr>
  </w:style>
  <w:style w:type="character" w:styleId="Emphasis">
    <w:name w:val="Emphasis"/>
    <w:basedOn w:val="DefaultParagraphFont"/>
    <w:uiPriority w:val="2"/>
    <w:unhideWhenUsed/>
    <w:qFormat/>
    <w:rPr>
      <w:color w:val="7E97AD" w:themeColor="accent1"/>
    </w:rPr>
  </w:style>
  <w:style w:type="paragraph" w:customStyle="1" w:styleId="ContactInfo">
    <w:name w:val="Contact Info"/>
    <w:basedOn w:val="Normal"/>
    <w:uiPriority w:val="2"/>
    <w:qFormat/>
    <w:pPr>
      <w:spacing w:after="0" w:line="240" w:lineRule="auto"/>
      <w:jc w:val="right"/>
    </w:pPr>
    <w:rPr>
      <w:sz w:val="18"/>
    </w:rPr>
  </w:style>
  <w:style w:type="paragraph" w:customStyle="1" w:styleId="Name">
    <w:name w:val="Name"/>
    <w:basedOn w:val="Normal"/>
    <w:next w:val="Normal"/>
    <w:uiPriority w:val="1"/>
    <w:qFormat/>
    <w:pPr>
      <w:pBdr>
        <w:top w:val="single" w:sz="4" w:space="4" w:color="7E97AD" w:themeColor="accent1"/>
        <w:left w:val="single" w:sz="4" w:space="6" w:color="7E97AD" w:themeColor="accent1"/>
        <w:bottom w:val="single" w:sz="4" w:space="4" w:color="7E97AD" w:themeColor="accent1"/>
        <w:right w:val="single" w:sz="4" w:space="6" w:color="7E97AD" w:themeColor="accent1"/>
      </w:pBdr>
      <w:shd w:val="clear" w:color="auto" w:fill="7E97AD" w:themeFill="accent1"/>
      <w:spacing w:before="240"/>
      <w:ind w:left="144" w:right="144"/>
    </w:pPr>
    <w:rPr>
      <w:rFonts w:asciiTheme="majorHAnsi" w:eastAsiaTheme="majorEastAsia" w:hAnsiTheme="majorHAnsi" w:cstheme="majorBidi"/>
      <w:caps/>
      <w:color w:val="FFFFFF" w:themeColor="background1"/>
      <w:sz w:val="32"/>
    </w:rPr>
  </w:style>
  <w:style w:type="paragraph" w:styleId="NoSpacing">
    <w:name w:val="No Spacing"/>
    <w:basedOn w:val="Normal"/>
    <w:link w:val="NoSpacingChar"/>
    <w:uiPriority w:val="1"/>
    <w:qFormat/>
    <w:rsid w:val="00A854C8"/>
    <w:pPr>
      <w:spacing w:before="0" w:after="0" w:line="240" w:lineRule="auto"/>
    </w:pPr>
    <w:rPr>
      <w:rFonts w:cs="Times New Roman"/>
      <w:color w:val="000000" w:themeColor="text1"/>
      <w:kern w:val="0"/>
    </w:rPr>
  </w:style>
  <w:style w:type="character" w:customStyle="1" w:styleId="NoSpacingChar">
    <w:name w:val="No Spacing Char"/>
    <w:basedOn w:val="DefaultParagraphFont"/>
    <w:link w:val="NoSpacing"/>
    <w:uiPriority w:val="99"/>
    <w:rsid w:val="00A854C8"/>
    <w:rPr>
      <w:rFonts w:cs="Times New Roman"/>
      <w:color w:val="000000" w:themeColor="text1"/>
    </w:rPr>
  </w:style>
  <w:style w:type="character" w:styleId="Hyperlink">
    <w:name w:val="Hyperlink"/>
    <w:basedOn w:val="DefaultParagraphFont"/>
    <w:uiPriority w:val="99"/>
    <w:unhideWhenUsed/>
    <w:rsid w:val="00B07470"/>
    <w:rPr>
      <w:color w:val="646464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74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mailto:juliafarroni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33\Timeless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83317E61BC54742B70B5A4AE098E3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1E5FAE-B00A-414E-9579-190600BD7510}"/>
      </w:docPartPr>
      <w:docPartBody>
        <w:p w:rsidR="008575AA" w:rsidRDefault="008575AA">
          <w:pPr>
            <w:pStyle w:val="A83317E61BC54742B70B5A4AE098E344"/>
          </w:pPr>
          <w:r>
            <w:t>[Telephone]</w:t>
          </w:r>
        </w:p>
      </w:docPartBody>
    </w:docPart>
    <w:docPart>
      <w:docPartPr>
        <w:name w:val="C1EB4D93E275489CBA39D2EF8E9191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01A7DC-EC7C-4F38-8359-E12B7D910AF0}"/>
      </w:docPartPr>
      <w:docPartBody>
        <w:p w:rsidR="008575AA" w:rsidRDefault="008575AA">
          <w:pPr>
            <w:pStyle w:val="C1EB4D93E275489CBA39D2EF8E9191CB"/>
          </w:pPr>
          <w:r>
            <w:rPr>
              <w:rStyle w:val="Emphasis"/>
            </w:rPr>
            <w:t>[Email]</w:t>
          </w:r>
        </w:p>
      </w:docPartBody>
    </w:docPart>
    <w:docPart>
      <w:docPartPr>
        <w:name w:val="8825716D00F348D2BBC7D1370506E5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370977-7D17-477C-B377-D460E9562389}"/>
      </w:docPartPr>
      <w:docPartBody>
        <w:p w:rsidR="008575AA" w:rsidRDefault="008575AA">
          <w:pPr>
            <w:pStyle w:val="8825716D00F348D2BBC7D1370506E510"/>
          </w:pPr>
          <w:r>
            <w:t>[Your Name]</w:t>
          </w:r>
        </w:p>
      </w:docPartBody>
    </w:docPart>
    <w:docPart>
      <w:docPartPr>
        <w:name w:val="75B66882E00B410CA40409FB162BEF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D46454-3C71-4B1B-9BC3-DFE0375B2FC0}"/>
      </w:docPartPr>
      <w:docPartBody>
        <w:p w:rsidR="008575AA" w:rsidRDefault="008575AA">
          <w:pPr>
            <w:pStyle w:val="75B66882E00B410CA40409FB162BEF22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DC435859D62434896EF135D44A6CE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79FE43-C9E6-461E-9E4D-906611D6E466}"/>
      </w:docPartPr>
      <w:docPartBody>
        <w:p w:rsidR="008575AA" w:rsidRDefault="009531DA" w:rsidP="009531DA">
          <w:pPr>
            <w:pStyle w:val="1DC435859D62434896EF135D44A6CE92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84CDA83AFE7248D3BA219E8E008602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256BB-8C13-4CEB-849F-047577BA46E4}"/>
      </w:docPartPr>
      <w:docPartBody>
        <w:p w:rsidR="008575AA" w:rsidRDefault="009531DA" w:rsidP="009531DA">
          <w:pPr>
            <w:pStyle w:val="84CDA83AFE7248D3BA219E8E008602DF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1DA"/>
    <w:rsid w:val="0015497F"/>
    <w:rsid w:val="00306791"/>
    <w:rsid w:val="008575AA"/>
    <w:rsid w:val="009531DA"/>
    <w:rsid w:val="00C95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83317E61BC54742B70B5A4AE098E344">
    <w:name w:val="A83317E61BC54742B70B5A4AE098E344"/>
  </w:style>
  <w:style w:type="character" w:styleId="Emphasis">
    <w:name w:val="Emphasis"/>
    <w:basedOn w:val="DefaultParagraphFont"/>
    <w:uiPriority w:val="2"/>
    <w:unhideWhenUsed/>
    <w:qFormat/>
    <w:rPr>
      <w:color w:val="156082" w:themeColor="accent1"/>
    </w:rPr>
  </w:style>
  <w:style w:type="paragraph" w:customStyle="1" w:styleId="C1EB4D93E275489CBA39D2EF8E9191CB">
    <w:name w:val="C1EB4D93E275489CBA39D2EF8E9191CB"/>
  </w:style>
  <w:style w:type="paragraph" w:customStyle="1" w:styleId="8825716D00F348D2BBC7D1370506E510">
    <w:name w:val="8825716D00F348D2BBC7D1370506E510"/>
  </w:style>
  <w:style w:type="character" w:styleId="PlaceholderText">
    <w:name w:val="Placeholder Text"/>
    <w:basedOn w:val="DefaultParagraphFont"/>
    <w:uiPriority w:val="99"/>
    <w:semiHidden/>
    <w:rsid w:val="009531DA"/>
    <w:rPr>
      <w:color w:val="808080"/>
    </w:rPr>
  </w:style>
  <w:style w:type="paragraph" w:customStyle="1" w:styleId="75B66882E00B410CA40409FB162BEF22">
    <w:name w:val="75B66882E00B410CA40409FB162BEF22"/>
  </w:style>
  <w:style w:type="paragraph" w:customStyle="1" w:styleId="1DC435859D62434896EF135D44A6CE92">
    <w:name w:val="1DC435859D62434896EF135D44A6CE92"/>
    <w:rsid w:val="009531DA"/>
  </w:style>
  <w:style w:type="paragraph" w:customStyle="1" w:styleId="84CDA83AFE7248D3BA219E8E008602DF">
    <w:name w:val="84CDA83AFE7248D3BA219E8E008602DF"/>
    <w:rsid w:val="009531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Business Set Blue">
  <a:themeElements>
    <a:clrScheme name="word_design_set">
      <a:dk1>
        <a:srgbClr val="000000"/>
      </a:dk1>
      <a:lt1>
        <a:srgbClr val="FFFFFF"/>
      </a:lt1>
      <a:dk2>
        <a:srgbClr val="1F2123"/>
      </a:dk2>
      <a:lt2>
        <a:srgbClr val="DC9E1F"/>
      </a:lt2>
      <a:accent1>
        <a:srgbClr val="7E97AD"/>
      </a:accent1>
      <a:accent2>
        <a:srgbClr val="CC8E60"/>
      </a:accent2>
      <a:accent3>
        <a:srgbClr val="7A6A60"/>
      </a:accent3>
      <a:accent4>
        <a:srgbClr val="B4936D"/>
      </a:accent4>
      <a:accent5>
        <a:srgbClr val="67787B"/>
      </a:accent5>
      <a:accent6>
        <a:srgbClr val="9D936F"/>
      </a:accent6>
      <a:hlink>
        <a:srgbClr val="646464"/>
      </a:hlink>
      <a:folHlink>
        <a:srgbClr val="969696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11 glenwood dr </CompanyAddress>
  <CompanyPhone>2406436490</CompanyPhone>
  <CompanyFax/>
  <CompanyEmail>hailebedane@gmail.com</CompanyEmail>
</CoverPageProperties>
</file>

<file path=customXml/item2.xml><?xml version="1.0" encoding="utf-8"?>
<mappings xmlns="http://schemas.microsoft.com/pics">
  <picture>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</picture>
</mappings>
</file>

<file path=customXml/item3.xml><?xml version="1.0" encoding="utf-8"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437E9E5-EE29-454F-8714-516920628209}">
  <ds:schemaRefs>
    <ds:schemaRef ds:uri="http://schemas.microsoft.com/pics"/>
  </ds:schemaRefs>
</ds:datastoreItem>
</file>

<file path=customXml/itemProps3.xml><?xml version="1.0" encoding="utf-8"?>
<ds:datastoreItem xmlns:ds="http://schemas.openxmlformats.org/officeDocument/2006/customXml" ds:itemID="{423D17F4-19FE-46D4-A33E-254239FBFAA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TimelessResume</Template>
  <TotalTime>90</TotalTime>
  <Pages>3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HabtAMU BEDANE</dc:creator>
  <cp:keywords/>
  <cp:lastModifiedBy>Habte haile</cp:lastModifiedBy>
  <cp:revision>18</cp:revision>
  <dcterms:created xsi:type="dcterms:W3CDTF">2025-02-17T01:36:00Z</dcterms:created>
  <dcterms:modified xsi:type="dcterms:W3CDTF">2025-02-17T16:04:00Z</dcterms:modified>
  <cp:category>Windsor,CT 06095</cp:category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TC028350579991</vt:lpwstr>
  </property>
</Properties>
</file>